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DD79B" w14:textId="682B0029" w:rsidR="00423E25" w:rsidRDefault="00D32B56">
      <w:pPr>
        <w:jc w:val="center"/>
      </w:pPr>
      <w:r>
        <w:rPr>
          <w:rFonts w:ascii="Times New Roman" w:hAnsi="Times New Roman"/>
          <w:b/>
          <w:sz w:val="20"/>
        </w:rPr>
        <w:t>AVVISO PUBBLICO DI MOBILITA’ VOLONTARIA ESTERNA</w:t>
      </w:r>
      <w:r w:rsidR="00305797"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ex art. 30 </w:t>
      </w:r>
      <w:proofErr w:type="spellStart"/>
      <w:r>
        <w:rPr>
          <w:rFonts w:ascii="Times New Roman" w:hAnsi="Times New Roman"/>
          <w:b/>
          <w:sz w:val="20"/>
        </w:rPr>
        <w:t>D.Lgs.</w:t>
      </w:r>
      <w:proofErr w:type="spellEnd"/>
      <w:r>
        <w:rPr>
          <w:rFonts w:ascii="Times New Roman" w:hAnsi="Times New Roman"/>
          <w:b/>
          <w:sz w:val="20"/>
        </w:rPr>
        <w:t xml:space="preserve"> 165/2001</w:t>
      </w:r>
    </w:p>
    <w:p w14:paraId="074CF7BC" w14:textId="4CD3C06E" w:rsidR="00423E25" w:rsidRDefault="00D32B56">
      <w:pPr>
        <w:jc w:val="center"/>
      </w:pPr>
      <w:r>
        <w:rPr>
          <w:rFonts w:ascii="Times New Roman" w:hAnsi="Times New Roman"/>
          <w:b/>
          <w:sz w:val="20"/>
        </w:rPr>
        <w:t>PER LA COPERTURA A TEMPO INDETERMINATO E PARZIALE PER 20 ORE SETTIMANALI DI N.1 POSTO DI</w:t>
      </w:r>
      <w:r w:rsidR="00305797"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OPERATORE DI AMMINISTRAZIONE, AREA B, POSIZIONE ECONOMICA B1, CCNL </w:t>
      </w:r>
      <w:r>
        <w:rPr>
          <w:rFonts w:ascii="Times New Roman" w:hAnsi="Times New Roman"/>
          <w:b/>
          <w:sz w:val="20"/>
        </w:rPr>
        <w:t>ENTI PUBBLICI NON ECONOMICI (ORA FUNZIONI CENTRALI)</w:t>
      </w:r>
    </w:p>
    <w:p w14:paraId="2EC8A8EF" w14:textId="77777777" w:rsidR="00423E25" w:rsidRDefault="00423E25">
      <w:pPr>
        <w:jc w:val="center"/>
      </w:pPr>
    </w:p>
    <w:p w14:paraId="6305B728" w14:textId="77777777" w:rsidR="00423E25" w:rsidRDefault="00423E25">
      <w:pPr>
        <w:jc w:val="both"/>
      </w:pPr>
    </w:p>
    <w:p w14:paraId="6D506DAB" w14:textId="77777777" w:rsidR="00423E25" w:rsidRDefault="00423E25">
      <w:pPr>
        <w:jc w:val="both"/>
      </w:pPr>
    </w:p>
    <w:p w14:paraId="418C27CA" w14:textId="77777777" w:rsidR="00423E25" w:rsidRDefault="00D32B56">
      <w:pPr>
        <w:ind w:firstLine="5953"/>
        <w:jc w:val="both"/>
      </w:pPr>
      <w:r>
        <w:rPr>
          <w:rFonts w:ascii="Times New Roman" w:hAnsi="Times New Roman"/>
          <w:b/>
          <w:sz w:val="20"/>
        </w:rPr>
        <w:t>SPETT.LE</w:t>
      </w:r>
    </w:p>
    <w:p w14:paraId="38DF552A" w14:textId="77777777" w:rsidR="00423E25" w:rsidRDefault="00D32B56">
      <w:pPr>
        <w:ind w:firstLine="5953"/>
        <w:jc w:val="both"/>
      </w:pPr>
      <w:r>
        <w:rPr>
          <w:rFonts w:ascii="Times New Roman" w:hAnsi="Times New Roman"/>
          <w:b/>
          <w:sz w:val="20"/>
        </w:rPr>
        <w:t>CONSIGLIO NOTARILE DI MODENA</w:t>
      </w:r>
    </w:p>
    <w:p w14:paraId="6AD2EB7F" w14:textId="77777777" w:rsidR="00423E25" w:rsidRDefault="00D32B56">
      <w:pPr>
        <w:ind w:firstLine="5953"/>
        <w:jc w:val="both"/>
      </w:pPr>
      <w:r>
        <w:rPr>
          <w:rFonts w:ascii="Times New Roman" w:hAnsi="Times New Roman"/>
          <w:b/>
          <w:sz w:val="20"/>
        </w:rPr>
        <w:t>CORSO CANALGRANDE, 71</w:t>
      </w:r>
    </w:p>
    <w:p w14:paraId="38A14CAA" w14:textId="77777777" w:rsidR="00423E25" w:rsidRDefault="00D32B56">
      <w:pPr>
        <w:ind w:firstLine="5953"/>
        <w:jc w:val="both"/>
      </w:pPr>
      <w:r>
        <w:rPr>
          <w:rFonts w:ascii="Times New Roman" w:hAnsi="Times New Roman"/>
          <w:b/>
          <w:sz w:val="20"/>
        </w:rPr>
        <w:t>41121 - MODENA</w:t>
      </w:r>
    </w:p>
    <w:p w14:paraId="1F06F465" w14:textId="77777777" w:rsidR="00423E25" w:rsidRDefault="00423E25"/>
    <w:p w14:paraId="68DA89FA" w14:textId="77777777" w:rsidR="00423E25" w:rsidRDefault="00423E25">
      <w:pPr>
        <w:jc w:val="both"/>
      </w:pPr>
    </w:p>
    <w:p w14:paraId="22EC1A02" w14:textId="77777777" w:rsidR="00423E25" w:rsidRDefault="00423E25">
      <w:pPr>
        <w:jc w:val="both"/>
      </w:pPr>
    </w:p>
    <w:p w14:paraId="56AE7E90" w14:textId="77777777" w:rsidR="00423E25" w:rsidRDefault="00D32B56">
      <w:pPr>
        <w:jc w:val="both"/>
      </w:pPr>
      <w:r>
        <w:rPr>
          <w:rFonts w:ascii="Times New Roman" w:hAnsi="Times New Roman"/>
          <w:b/>
          <w:sz w:val="16"/>
        </w:rPr>
        <w:t xml:space="preserve">Il/La </w:t>
      </w:r>
      <w:r>
        <w:rPr>
          <w:rFonts w:ascii="Times New Roman" w:hAnsi="Times New Roman"/>
          <w:b/>
          <w:sz w:val="20"/>
        </w:rPr>
        <w:t>sottoscritto/a:</w:t>
      </w:r>
    </w:p>
    <w:p w14:paraId="7F3A5138" w14:textId="77777777" w:rsidR="00423E25" w:rsidRDefault="00D32B56">
      <w:pPr>
        <w:jc w:val="both"/>
      </w:pP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________________________________________________________________________________</w:t>
      </w:r>
    </w:p>
    <w:p w14:paraId="7B4ADBA8" w14:textId="77777777" w:rsidR="00423E25" w:rsidRDefault="00D32B56">
      <w:pPr>
        <w:jc w:val="center"/>
      </w:pPr>
      <w:r>
        <w:rPr>
          <w:rFonts w:ascii="Times New Roman" w:hAnsi="Times New Roman"/>
          <w:b/>
          <w:sz w:val="20"/>
        </w:rPr>
        <w:t>CHIEDE</w:t>
      </w:r>
    </w:p>
    <w:p w14:paraId="01D9C83A" w14:textId="728A2203" w:rsidR="00423E25" w:rsidRDefault="00D32B56">
      <w:pPr>
        <w:jc w:val="both"/>
      </w:pPr>
      <w:r>
        <w:rPr>
          <w:rFonts w:ascii="Times New Roman" w:hAnsi="Times New Roman"/>
          <w:sz w:val="20"/>
        </w:rPr>
        <w:t xml:space="preserve">di essere ammesso/a </w:t>
      </w:r>
      <w:proofErr w:type="spellStart"/>
      <w:r>
        <w:rPr>
          <w:rFonts w:ascii="Times New Roman" w:hAnsi="Times New Roman"/>
          <w:sz w:val="20"/>
        </w:rPr>
        <w:t>a</w:t>
      </w:r>
      <w:proofErr w:type="spellEnd"/>
      <w:r>
        <w:rPr>
          <w:rFonts w:ascii="Times New Roman" w:hAnsi="Times New Roman"/>
          <w:sz w:val="20"/>
        </w:rPr>
        <w:t xml:space="preserve"> partecipare alla selezione per la copertura, mediante mobilità esterna volontaria ai sensi dell’art. 30 del D.</w:t>
      </w:r>
      <w:r w:rsidR="00305797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Lgs. 165/2001, di 1 posto di Operato</w:t>
      </w:r>
      <w:r>
        <w:rPr>
          <w:rFonts w:ascii="Times New Roman" w:hAnsi="Times New Roman"/>
          <w:sz w:val="20"/>
        </w:rPr>
        <w:t xml:space="preserve">re di amministrazione, Area B </w:t>
      </w:r>
      <w:proofErr w:type="spellStart"/>
      <w:r>
        <w:rPr>
          <w:rFonts w:ascii="Times New Roman" w:hAnsi="Times New Roman"/>
          <w:sz w:val="20"/>
        </w:rPr>
        <w:t>pos</w:t>
      </w:r>
      <w:proofErr w:type="spellEnd"/>
      <w:r>
        <w:rPr>
          <w:rFonts w:ascii="Times New Roman" w:hAnsi="Times New Roman"/>
          <w:sz w:val="20"/>
        </w:rPr>
        <w:t>. economica B1 a tempo indeterminato e parziale per 20 ore settimanali (CCNL di riferimento: Enti Pubblici non Economici, ora Funzioni centrali).</w:t>
      </w:r>
    </w:p>
    <w:p w14:paraId="1AE306DB" w14:textId="77777777" w:rsidR="00423E25" w:rsidRDefault="00423E25">
      <w:pPr>
        <w:jc w:val="both"/>
      </w:pPr>
    </w:p>
    <w:p w14:paraId="128AB25E" w14:textId="77777777" w:rsidR="00423E25" w:rsidRDefault="00D32B56">
      <w:pPr>
        <w:jc w:val="both"/>
      </w:pPr>
      <w:r>
        <w:rPr>
          <w:rFonts w:ascii="Times New Roman" w:hAnsi="Times New Roman"/>
          <w:color w:val="000000"/>
          <w:sz w:val="20"/>
        </w:rPr>
        <w:t>A tal fine dichiara, sotto la propria responsabilità ai sensi dell’art 47 de</w:t>
      </w:r>
      <w:r>
        <w:rPr>
          <w:rFonts w:ascii="Times New Roman" w:hAnsi="Times New Roman"/>
          <w:color w:val="000000"/>
          <w:sz w:val="20"/>
        </w:rPr>
        <w:t>l D.P.R. n. 445/2000 e consapevole delle conseguenze previste dall’art.75 del D.P.R.445/2000 e delle sanzioni di natura penale previste dall’art.76 del D.P.R. n.445/2000 in caso di false dichiarazioni:</w:t>
      </w:r>
    </w:p>
    <w:p w14:paraId="6DE96A1B" w14:textId="77777777" w:rsidR="00423E25" w:rsidRDefault="00423E25">
      <w:pPr>
        <w:jc w:val="both"/>
      </w:pPr>
    </w:p>
    <w:p w14:paraId="2E988339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 xml:space="preserve">- di essere nato/a </w:t>
      </w:r>
      <w:proofErr w:type="spellStart"/>
      <w:r>
        <w:rPr>
          <w:rFonts w:ascii="Times New Roman" w:hAnsi="Times New Roman"/>
          <w:sz w:val="20"/>
        </w:rPr>
        <w:t>a</w:t>
      </w:r>
      <w:proofErr w:type="spellEnd"/>
      <w:r>
        <w:rPr>
          <w:rFonts w:ascii="Times New Roman" w:hAnsi="Times New Roman"/>
          <w:sz w:val="20"/>
        </w:rPr>
        <w:t xml:space="preserve"> ________________________________</w:t>
      </w:r>
      <w:r>
        <w:rPr>
          <w:rFonts w:ascii="Times New Roman" w:hAnsi="Times New Roman"/>
          <w:sz w:val="20"/>
        </w:rPr>
        <w:t>______ prov. ________ il ____________________________</w:t>
      </w:r>
    </w:p>
    <w:p w14:paraId="2BEEED76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 xml:space="preserve">- di essere residente a _____________________________________________________ prov. ________ </w:t>
      </w:r>
      <w:proofErr w:type="spellStart"/>
      <w:r>
        <w:rPr>
          <w:rFonts w:ascii="Times New Roman" w:hAnsi="Times New Roman"/>
          <w:sz w:val="20"/>
        </w:rPr>
        <w:t>cap</w:t>
      </w:r>
      <w:proofErr w:type="spellEnd"/>
      <w:r>
        <w:rPr>
          <w:rFonts w:ascii="Times New Roman" w:hAnsi="Times New Roman"/>
          <w:sz w:val="20"/>
        </w:rPr>
        <w:t xml:space="preserve"> _________</w:t>
      </w:r>
    </w:p>
    <w:p w14:paraId="081893D9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 xml:space="preserve"> in Via/Piazza ____________________________________________________________________________ n°_</w:t>
      </w:r>
      <w:r>
        <w:rPr>
          <w:rFonts w:ascii="Times New Roman" w:hAnsi="Times New Roman"/>
          <w:sz w:val="20"/>
        </w:rPr>
        <w:t>_____</w:t>
      </w:r>
    </w:p>
    <w:p w14:paraId="31ECA65A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telefono fisso ____________________ cellulare _____________________ indirizzo email _______________________</w:t>
      </w:r>
    </w:p>
    <w:p w14:paraId="5EB69F36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- di essere cittadino del seguente stato dell’unione europea__________________________________________________</w:t>
      </w:r>
    </w:p>
    <w:p w14:paraId="1F06D6A0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- di essere in possesso del seg</w:t>
      </w:r>
      <w:r>
        <w:rPr>
          <w:rFonts w:ascii="Times New Roman" w:hAnsi="Times New Roman"/>
          <w:sz w:val="20"/>
        </w:rPr>
        <w:t>uente titolo di studio_________________________________________________________</w:t>
      </w:r>
    </w:p>
    <w:p w14:paraId="64648334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- di essere iscritto nelle liste elettorali del comune di _______________________________________________________</w:t>
      </w:r>
    </w:p>
    <w:p w14:paraId="7F0A3BE0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- di essere di stato civile __________________________________</w:t>
      </w:r>
      <w:r>
        <w:rPr>
          <w:rFonts w:ascii="Times New Roman" w:hAnsi="Times New Roman"/>
          <w:sz w:val="20"/>
        </w:rPr>
        <w:t>_________________</w:t>
      </w:r>
    </w:p>
    <w:p w14:paraId="46A80659" w14:textId="3847B611" w:rsidR="00423E25" w:rsidRDefault="00D32B56">
      <w:pPr>
        <w:jc w:val="both"/>
      </w:pPr>
      <w:r>
        <w:rPr>
          <w:rFonts w:ascii="Times New Roman" w:hAnsi="Times New Roman"/>
          <w:sz w:val="20"/>
        </w:rPr>
        <w:t>- di essere dipendente con contratto di lavoro a tempo</w:t>
      </w:r>
      <w:r>
        <w:rPr>
          <w:rFonts w:ascii="Times New Roman" w:hAnsi="Times New Roman"/>
          <w:sz w:val="20"/>
          <w:u w:val="single"/>
        </w:rPr>
        <w:t xml:space="preserve">                                            </w:t>
      </w:r>
      <w:r>
        <w:rPr>
          <w:rFonts w:ascii="Times New Roman" w:hAnsi="Times New Roman"/>
          <w:sz w:val="20"/>
        </w:rPr>
        <w:t xml:space="preserve"> e</w:t>
      </w:r>
      <w:r>
        <w:rPr>
          <w:rFonts w:ascii="Times New Roman" w:hAnsi="Times New Roman"/>
          <w:sz w:val="20"/>
        </w:rPr>
        <w:t xml:space="preserve"> indeterminato della seguente amministrazione pubblica:</w:t>
      </w:r>
    </w:p>
    <w:p w14:paraId="3708557B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____________________________________________________ del comparto _______________</w:t>
      </w:r>
      <w:r>
        <w:rPr>
          <w:rFonts w:ascii="Times New Roman" w:hAnsi="Times New Roman"/>
          <w:sz w:val="20"/>
        </w:rPr>
        <w:t>________________</w:t>
      </w:r>
    </w:p>
    <w:p w14:paraId="55C41EA8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a far data dal___________________, di essere inquadrato nella categoria contrattuale B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sz w:val="20"/>
        </w:rPr>
        <w:t>o equivalente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sz w:val="20"/>
        </w:rPr>
        <w:t>a far data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sz w:val="20"/>
        </w:rPr>
        <w:t>dal ___________________ con profilo professionale _______________________________ in posizione economica ______________________</w:t>
      </w:r>
      <w:r>
        <w:rPr>
          <w:rFonts w:ascii="Times New Roman" w:hAnsi="Times New Roman"/>
          <w:sz w:val="20"/>
        </w:rPr>
        <w:t>________ e di essere attualmente assegnato al seguente ufficio: _________________________________________________________________ con le seguenti mansioni: ________________________________________________________________________________________________</w:t>
      </w:r>
    </w:p>
    <w:p w14:paraId="5FD8FE1A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 xml:space="preserve">- </w:t>
      </w:r>
      <w:r>
        <w:rPr>
          <w:rFonts w:ascii="Times New Roman" w:hAnsi="Times New Roman"/>
          <w:sz w:val="20"/>
        </w:rPr>
        <w:t>di aver superato il periodo di prova con esito favorevole nel profilo professionale di attuale inquadramento presso l’Ente di provenienza;</w:t>
      </w:r>
    </w:p>
    <w:p w14:paraId="22991AF1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- di essere in possesso del diploma di istruzione secondaria superiore o titolo superiore che assorbe tale titolo (pr</w:t>
      </w:r>
      <w:r>
        <w:rPr>
          <w:rFonts w:ascii="Times New Roman" w:hAnsi="Times New Roman"/>
          <w:sz w:val="20"/>
        </w:rPr>
        <w:t>ofili professionali di riferimento nell’ambito del previgente ordinamento per qualifiche funzionali, dpr n. 285/1988, e dell’organizzazione del lavoro cui detto ordinamento era rapportato: operatore di amministrazione);</w:t>
      </w:r>
    </w:p>
    <w:p w14:paraId="66AB4DD0" w14:textId="32207016" w:rsidR="00423E25" w:rsidRDefault="00D32B56">
      <w:pPr>
        <w:jc w:val="both"/>
      </w:pPr>
      <w:r>
        <w:rPr>
          <w:rFonts w:ascii="Times New Roman" w:hAnsi="Times New Roman"/>
          <w:sz w:val="20"/>
        </w:rPr>
        <w:t>- di essere in possesso di un’adegua</w:t>
      </w:r>
      <w:r>
        <w:rPr>
          <w:rFonts w:ascii="Times New Roman" w:hAnsi="Times New Roman"/>
          <w:sz w:val="20"/>
        </w:rPr>
        <w:t>ta conoscenza delle applicazioni informatiche più diffuse (Microsoft Office, Excel e Word) e dei programmi di navigazione più diffusi (Google Chrome, Mozil</w:t>
      </w:r>
      <w:r w:rsidR="00305797">
        <w:rPr>
          <w:rFonts w:ascii="Times New Roman" w:hAnsi="Times New Roman"/>
          <w:sz w:val="20"/>
        </w:rPr>
        <w:t>l</w:t>
      </w:r>
      <w:r>
        <w:rPr>
          <w:rFonts w:ascii="Times New Roman" w:hAnsi="Times New Roman"/>
          <w:sz w:val="20"/>
        </w:rPr>
        <w:t>a Firefox e Internet Explorer);</w:t>
      </w:r>
    </w:p>
    <w:p w14:paraId="54D52297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- di essere in possesso di idoneità fisica incondizionata all’impiego</w:t>
      </w:r>
      <w:r>
        <w:rPr>
          <w:rFonts w:ascii="Times New Roman" w:hAnsi="Times New Roman"/>
          <w:sz w:val="20"/>
        </w:rPr>
        <w:t xml:space="preserve"> specifico;</w:t>
      </w:r>
    </w:p>
    <w:p w14:paraId="0F9CE8A1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- di non aver in corso e/o non essere incorso in procedimenti disciplinari conclusisi con sanzioni gravi (violazioni che abbiano comportato la sospensione dal servizio) negli ultimi due anni precedenti la data di scadenza del presente avviso;</w:t>
      </w:r>
    </w:p>
    <w:p w14:paraId="11951FF0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</w:rPr>
        <w:t xml:space="preserve"> di non avere condanne penali e procedimenti penali in corso che possano impedire il mantenimento del rapporto di impiego con la pubblica amministrazione ai sensi delle vigenti norme in materia;</w:t>
      </w:r>
    </w:p>
    <w:p w14:paraId="20F6FD8D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 xml:space="preserve">- di essere in possesso </w:t>
      </w:r>
      <w:r>
        <w:rPr>
          <w:rFonts w:ascii="Times New Roman" w:hAnsi="Times New Roman"/>
          <w:b/>
          <w:sz w:val="20"/>
        </w:rPr>
        <w:t>del nulla osta preventivo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ed incondiz</w:t>
      </w:r>
      <w:r>
        <w:rPr>
          <w:rFonts w:ascii="Times New Roman" w:hAnsi="Times New Roman"/>
          <w:b/>
          <w:sz w:val="20"/>
        </w:rPr>
        <w:t>ionato</w:t>
      </w:r>
      <w:r>
        <w:rPr>
          <w:rFonts w:ascii="Times New Roman" w:hAnsi="Times New Roman"/>
          <w:sz w:val="20"/>
        </w:rPr>
        <w:t xml:space="preserve"> alla mobilità da </w:t>
      </w:r>
      <w:proofErr w:type="gramStart"/>
      <w:r>
        <w:rPr>
          <w:rFonts w:ascii="Times New Roman" w:hAnsi="Times New Roman"/>
          <w:sz w:val="20"/>
        </w:rPr>
        <w:t>parte  dell’Ente</w:t>
      </w:r>
      <w:proofErr w:type="gramEnd"/>
      <w:r>
        <w:rPr>
          <w:rFonts w:ascii="Times New Roman" w:hAnsi="Times New Roman"/>
          <w:sz w:val="20"/>
        </w:rPr>
        <w:t xml:space="preserve"> di appartenenza.</w:t>
      </w:r>
    </w:p>
    <w:p w14:paraId="3E69C903" w14:textId="77777777" w:rsidR="00423E25" w:rsidRDefault="00423E25">
      <w:pPr>
        <w:jc w:val="both"/>
      </w:pPr>
    </w:p>
    <w:p w14:paraId="7B515A2B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Motivazioni all’eventuale trasferimento presso il Consiglio Notarile di Modena: ________________________________</w:t>
      </w:r>
    </w:p>
    <w:p w14:paraId="7AFD1AE7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____________________________________________________________________________________</w:t>
      </w:r>
      <w:r>
        <w:rPr>
          <w:rFonts w:ascii="Times New Roman" w:hAnsi="Times New Roman"/>
          <w:sz w:val="20"/>
        </w:rPr>
        <w:t>___________</w:t>
      </w:r>
    </w:p>
    <w:p w14:paraId="5AFE16B6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_______________________________________________________________________________________________</w:t>
      </w:r>
    </w:p>
    <w:p w14:paraId="60BA3BA0" w14:textId="77777777" w:rsidR="00423E25" w:rsidRDefault="00423E25">
      <w:pPr>
        <w:jc w:val="both"/>
      </w:pPr>
    </w:p>
    <w:p w14:paraId="638E5E76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Dichiara inoltre:</w:t>
      </w:r>
    </w:p>
    <w:p w14:paraId="67CABFF0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lastRenderedPageBreak/>
        <w:t xml:space="preserve">- di accettare, in caso di assunzione, tutte le disposizioni che regolano lo stato giuridico ed economico dei </w:t>
      </w:r>
      <w:r>
        <w:rPr>
          <w:rFonts w:ascii="Times New Roman" w:hAnsi="Times New Roman"/>
          <w:sz w:val="20"/>
        </w:rPr>
        <w:t>dipendenti dell’Ente Pubblico non Economico CONSIGLIO NOTARILE DI MODENA;</w:t>
      </w:r>
    </w:p>
    <w:p w14:paraId="683249AE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- di essere consapevole della propria responsabilità penale in caso di dichiarazioni mendaci o di produzione di documentazione falsa o contenente dati non più rispondenti a verità;</w:t>
      </w:r>
    </w:p>
    <w:p w14:paraId="6C417CD6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</w:rPr>
        <w:t xml:space="preserve"> di aver preso visione che i dati raccolti saranno trattati ai sensi del Regolamento UE n. 679/2016 per la protezione dei dati personali e che titolare del trattamento è il Consiglio Notarile di Modena;</w:t>
      </w:r>
    </w:p>
    <w:p w14:paraId="275F1BC6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- di essere consapevole che la presente procedura è s</w:t>
      </w:r>
      <w:r>
        <w:rPr>
          <w:rFonts w:ascii="Times New Roman" w:hAnsi="Times New Roman"/>
          <w:sz w:val="20"/>
        </w:rPr>
        <w:t>ubordinata all’esito negativo del procedimento di mobilità per l’assegnazione di personale in disponibilità di cui agli artt. 34 e 34bis D. Lgs 165/01, avviato contestualmente;</w:t>
      </w:r>
    </w:p>
    <w:p w14:paraId="06B9427D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- di essere consapevole che il Consiglio Notarile di Modena ha facoltà di proro</w:t>
      </w:r>
      <w:r>
        <w:rPr>
          <w:rFonts w:ascii="Times New Roman" w:hAnsi="Times New Roman"/>
          <w:sz w:val="20"/>
        </w:rPr>
        <w:t>gare, sospendere, revocare o modificare in tutto o in parte il presente avviso e che il provvedimento di revoca sarà notificato a tutti coloro che avranno presentato domanda di partecipazione alla procedura di mobilità senza che i candidati possano avanzar</w:t>
      </w:r>
      <w:r>
        <w:rPr>
          <w:rFonts w:ascii="Times New Roman" w:hAnsi="Times New Roman"/>
          <w:sz w:val="20"/>
        </w:rPr>
        <w:t>e pretesa alcuna;</w:t>
      </w:r>
    </w:p>
    <w:p w14:paraId="0C387ACC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- di accettare che l’autocandidatura possa essere presentata, alternativamente:</w:t>
      </w:r>
    </w:p>
    <w:p w14:paraId="6DCB9F3A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 xml:space="preserve">a) direttamente presso la sede del Consiglio Notarile di Modena, sito in Modena al Corso </w:t>
      </w:r>
      <w:proofErr w:type="spellStart"/>
      <w:r>
        <w:rPr>
          <w:rFonts w:ascii="Times New Roman" w:hAnsi="Times New Roman"/>
          <w:sz w:val="20"/>
        </w:rPr>
        <w:t>Canalgrande</w:t>
      </w:r>
      <w:proofErr w:type="spellEnd"/>
      <w:r>
        <w:rPr>
          <w:rFonts w:ascii="Times New Roman" w:hAnsi="Times New Roman"/>
          <w:sz w:val="20"/>
        </w:rPr>
        <w:t xml:space="preserve"> n° 71, nei seguenti giorni ed orari di apertura: dal lune</w:t>
      </w:r>
      <w:r>
        <w:rPr>
          <w:rFonts w:ascii="Times New Roman" w:hAnsi="Times New Roman"/>
          <w:sz w:val="20"/>
        </w:rPr>
        <w:t>dì al venerdì (esclusi festivi) dalle ore 9.00 alle ore 12.00;</w:t>
      </w:r>
    </w:p>
    <w:p w14:paraId="37A859F9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 xml:space="preserve">b) mediante posta elettronica certificata all’indirizzo </w:t>
      </w:r>
      <w:r>
        <w:rPr>
          <w:rFonts w:ascii="Times New Roman" w:hAnsi="Times New Roman"/>
          <w:color w:val="000000"/>
          <w:sz w:val="20"/>
        </w:rPr>
        <w:t>cnd.modena@postacertificata.notariato.it: a tal fine farà fede la data di ricezione della ricevuta di accettazione del messaggio di inolt</w:t>
      </w:r>
      <w:r>
        <w:rPr>
          <w:rFonts w:ascii="Times New Roman" w:hAnsi="Times New Roman"/>
          <w:color w:val="000000"/>
          <w:sz w:val="20"/>
        </w:rPr>
        <w:t>ro.</w:t>
      </w:r>
    </w:p>
    <w:p w14:paraId="5090807F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 xml:space="preserve">c) mediante raccomandata A.R. da spedirsi a Consiglio Notarile di Modena, sito in Modena al Corso </w:t>
      </w:r>
      <w:proofErr w:type="spellStart"/>
      <w:r>
        <w:rPr>
          <w:rFonts w:ascii="Times New Roman" w:hAnsi="Times New Roman"/>
          <w:sz w:val="20"/>
        </w:rPr>
        <w:t>Canalgrande</w:t>
      </w:r>
      <w:proofErr w:type="spellEnd"/>
      <w:r>
        <w:rPr>
          <w:rFonts w:ascii="Times New Roman" w:hAnsi="Times New Roman"/>
          <w:sz w:val="20"/>
        </w:rPr>
        <w:t xml:space="preserve"> n° 71: a tal fine fa fede esclusivamente il timbro apposto dall’ufficio postale ricevente o agenzia di recapiti legalmente autorizzata.</w:t>
      </w:r>
    </w:p>
    <w:p w14:paraId="529E5636" w14:textId="77777777" w:rsidR="00423E25" w:rsidRDefault="00423E25">
      <w:pPr>
        <w:jc w:val="both"/>
      </w:pPr>
    </w:p>
    <w:p w14:paraId="1F5E39CC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La do</w:t>
      </w:r>
      <w:r>
        <w:rPr>
          <w:rFonts w:ascii="Times New Roman" w:hAnsi="Times New Roman"/>
          <w:sz w:val="20"/>
        </w:rPr>
        <w:t xml:space="preserve">manda di partecipazione alla procedura ed il </w:t>
      </w:r>
      <w:r>
        <w:rPr>
          <w:rFonts w:ascii="Times New Roman" w:hAnsi="Times New Roman"/>
          <w:i/>
          <w:sz w:val="20"/>
        </w:rPr>
        <w:t>curriculum</w:t>
      </w:r>
      <w:r>
        <w:rPr>
          <w:rFonts w:ascii="Times New Roman" w:hAnsi="Times New Roman"/>
          <w:sz w:val="20"/>
        </w:rPr>
        <w:t xml:space="preserve"> devono essere sottoscritti dal candidato (nel caso di presentazione della domanda tramite posta elettronica certificata occorrerà scansionare in formato </w:t>
      </w:r>
      <w:proofErr w:type="spellStart"/>
      <w:r>
        <w:rPr>
          <w:rFonts w:ascii="Times New Roman" w:hAnsi="Times New Roman"/>
          <w:sz w:val="20"/>
        </w:rPr>
        <w:t>pdf.a</w:t>
      </w:r>
      <w:proofErr w:type="spellEnd"/>
      <w:r>
        <w:rPr>
          <w:rFonts w:ascii="Times New Roman" w:hAnsi="Times New Roman"/>
          <w:sz w:val="20"/>
        </w:rPr>
        <w:t xml:space="preserve"> la domanda di partecipazione previamente </w:t>
      </w:r>
      <w:r>
        <w:rPr>
          <w:rFonts w:ascii="Times New Roman" w:hAnsi="Times New Roman"/>
          <w:sz w:val="20"/>
        </w:rPr>
        <w:t xml:space="preserve">sottoscritta ed allegare il </w:t>
      </w:r>
      <w:r>
        <w:rPr>
          <w:rFonts w:ascii="Times New Roman" w:hAnsi="Times New Roman"/>
          <w:i/>
          <w:sz w:val="20"/>
        </w:rPr>
        <w:t>file</w:t>
      </w:r>
      <w:r>
        <w:rPr>
          <w:rFonts w:ascii="Times New Roman" w:hAnsi="Times New Roman"/>
          <w:sz w:val="20"/>
        </w:rPr>
        <w:t xml:space="preserve"> alla </w:t>
      </w:r>
      <w:proofErr w:type="spellStart"/>
      <w:r>
        <w:rPr>
          <w:rFonts w:ascii="Times New Roman" w:hAnsi="Times New Roman"/>
          <w:sz w:val="20"/>
        </w:rPr>
        <w:t>pec</w:t>
      </w:r>
      <w:proofErr w:type="spellEnd"/>
      <w:r>
        <w:rPr>
          <w:rFonts w:ascii="Times New Roman" w:hAnsi="Times New Roman"/>
          <w:sz w:val="20"/>
        </w:rPr>
        <w:t>). La firma non è soggetta ad autenticazione.</w:t>
      </w:r>
    </w:p>
    <w:p w14:paraId="7CDC1B53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L’Ente non assume responsabilità per la dispersione di comunicazioni dipendente da inesatta indicazione del recapito da parte del candidato, né per eventuali disguidi po</w:t>
      </w:r>
      <w:r>
        <w:rPr>
          <w:rFonts w:ascii="Times New Roman" w:hAnsi="Times New Roman"/>
          <w:sz w:val="20"/>
        </w:rPr>
        <w:t>stali o telegrafici e comunque imputabili a fatti di terzi, a caso fortuito o forza maggiore.</w:t>
      </w:r>
    </w:p>
    <w:p w14:paraId="231145A7" w14:textId="77777777" w:rsidR="00423E25" w:rsidRDefault="00423E25">
      <w:pPr>
        <w:jc w:val="both"/>
      </w:pPr>
    </w:p>
    <w:p w14:paraId="68A9CCF1" w14:textId="77777777" w:rsidR="00423E25" w:rsidRDefault="00423E25">
      <w:pPr>
        <w:jc w:val="both"/>
      </w:pPr>
    </w:p>
    <w:p w14:paraId="55281902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Eventuale altro indirizzo di posta elettronica ordinaria cui trasmettere le comunicazioni: _________________________________________________</w:t>
      </w:r>
    </w:p>
    <w:p w14:paraId="7E544B4C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___________________</w:t>
      </w:r>
      <w:r>
        <w:rPr>
          <w:rFonts w:ascii="Times New Roman" w:hAnsi="Times New Roman"/>
          <w:sz w:val="20"/>
        </w:rPr>
        <w:t>_____________________________________________________________________________</w:t>
      </w:r>
    </w:p>
    <w:p w14:paraId="02D9A031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_______________________________________________________________________________________________</w:t>
      </w:r>
    </w:p>
    <w:p w14:paraId="71E33BC2" w14:textId="77777777" w:rsidR="00423E25" w:rsidRDefault="00423E25">
      <w:pPr>
        <w:jc w:val="both"/>
      </w:pPr>
    </w:p>
    <w:p w14:paraId="35787804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>Allega alla presente:</w:t>
      </w:r>
    </w:p>
    <w:p w14:paraId="6DE0A040" w14:textId="77777777" w:rsidR="00305797" w:rsidRPr="00305797" w:rsidRDefault="00D32B56" w:rsidP="00305797">
      <w:pPr>
        <w:numPr>
          <w:ilvl w:val="0"/>
          <w:numId w:val="1"/>
        </w:numPr>
        <w:ind w:left="-360" w:firstLine="360"/>
        <w:jc w:val="both"/>
      </w:pPr>
      <w:r w:rsidRPr="00305797">
        <w:rPr>
          <w:rFonts w:ascii="Times New Roman" w:hAnsi="Times New Roman"/>
          <w:sz w:val="20"/>
        </w:rPr>
        <w:t>Curriculum formativo/professionale dettagliato;</w:t>
      </w:r>
    </w:p>
    <w:p w14:paraId="03F83702" w14:textId="77777777" w:rsidR="00305797" w:rsidRPr="00305797" w:rsidRDefault="00D32B56" w:rsidP="00305797">
      <w:pPr>
        <w:numPr>
          <w:ilvl w:val="0"/>
          <w:numId w:val="1"/>
        </w:numPr>
        <w:ind w:left="0" w:firstLine="360"/>
        <w:jc w:val="both"/>
      </w:pPr>
      <w:r w:rsidRPr="00305797">
        <w:rPr>
          <w:rFonts w:ascii="Times New Roman" w:hAnsi="Times New Roman"/>
          <w:sz w:val="20"/>
        </w:rPr>
        <w:t>Copia di un</w:t>
      </w:r>
      <w:r w:rsidRPr="00305797">
        <w:rPr>
          <w:rFonts w:ascii="Times New Roman" w:hAnsi="Times New Roman"/>
          <w:sz w:val="20"/>
        </w:rPr>
        <w:t xml:space="preserve"> documento di identità in corso di validità;</w:t>
      </w:r>
    </w:p>
    <w:p w14:paraId="4BE4AAA4" w14:textId="1CEE7B2D" w:rsidR="00305797" w:rsidRPr="00305797" w:rsidRDefault="00D32B56" w:rsidP="00305797">
      <w:pPr>
        <w:numPr>
          <w:ilvl w:val="0"/>
          <w:numId w:val="1"/>
        </w:numPr>
        <w:ind w:left="0" w:firstLine="360"/>
        <w:jc w:val="both"/>
      </w:pPr>
      <w:r w:rsidRPr="00305797">
        <w:rPr>
          <w:rFonts w:ascii="Times New Roman" w:hAnsi="Times New Roman"/>
          <w:sz w:val="20"/>
        </w:rPr>
        <w:t>Nulla-osta preventivo ed incondizionato alla mobilità da parte dell’Ente di appartenenza;</w:t>
      </w:r>
    </w:p>
    <w:p w14:paraId="4167279B" w14:textId="42BC4660" w:rsidR="00423E25" w:rsidRDefault="00305797" w:rsidP="00305797">
      <w:pPr>
        <w:numPr>
          <w:ilvl w:val="0"/>
          <w:numId w:val="1"/>
        </w:numPr>
        <w:ind w:left="0" w:firstLine="360"/>
        <w:jc w:val="both"/>
      </w:pPr>
      <w:r w:rsidRPr="00305797">
        <w:rPr>
          <w:rFonts w:ascii="Times New Roman" w:hAnsi="Times New Roman"/>
          <w:sz w:val="20"/>
        </w:rPr>
        <w:t>impegno scritto alla disponibilità alla trasformazione a tempo parziale presso il Consiglio Notarile di Modena, in caso di</w:t>
      </w:r>
      <w:r w:rsidRPr="00305797">
        <w:rPr>
          <w:rFonts w:ascii="Times New Roman" w:hAnsi="Times New Roman"/>
          <w:sz w:val="20"/>
        </w:rPr>
        <w:t xml:space="preserve"> </w:t>
      </w:r>
      <w:r w:rsidR="00D32B56" w:rsidRPr="00305797">
        <w:rPr>
          <w:rFonts w:ascii="Times New Roman" w:hAnsi="Times New Roman"/>
          <w:sz w:val="20"/>
        </w:rPr>
        <w:t xml:space="preserve">aggiudicazione della procedura selettiva (da allegare solo in caso </w:t>
      </w:r>
      <w:proofErr w:type="gramStart"/>
      <w:r w:rsidR="00D32B56" w:rsidRPr="00305797">
        <w:rPr>
          <w:rFonts w:ascii="Times New Roman" w:hAnsi="Times New Roman"/>
          <w:sz w:val="20"/>
        </w:rPr>
        <w:t>di  candidati</w:t>
      </w:r>
      <w:proofErr w:type="gramEnd"/>
      <w:r w:rsidR="00D32B56" w:rsidRPr="00305797">
        <w:rPr>
          <w:rFonts w:ascii="Times New Roman" w:hAnsi="Times New Roman"/>
          <w:sz w:val="20"/>
        </w:rPr>
        <w:t xml:space="preserve"> assunti a tempo pieno presso l’Ente di appartenenza).</w:t>
      </w:r>
    </w:p>
    <w:p w14:paraId="2D6731D0" w14:textId="77777777" w:rsidR="00423E25" w:rsidRDefault="00423E25">
      <w:pPr>
        <w:jc w:val="both"/>
      </w:pPr>
    </w:p>
    <w:p w14:paraId="6AEEBD7F" w14:textId="77777777" w:rsidR="00423E25" w:rsidRDefault="00D32B56">
      <w:pPr>
        <w:jc w:val="both"/>
      </w:pPr>
      <w:r>
        <w:rPr>
          <w:rFonts w:ascii="Times New Roman" w:hAnsi="Times New Roman"/>
          <w:sz w:val="20"/>
        </w:rPr>
        <w:t xml:space="preserve">Luogo e </w:t>
      </w:r>
      <w:proofErr w:type="gramStart"/>
      <w:r>
        <w:rPr>
          <w:rFonts w:ascii="Times New Roman" w:hAnsi="Times New Roman"/>
          <w:sz w:val="20"/>
        </w:rPr>
        <w:t>data :</w:t>
      </w:r>
      <w:proofErr w:type="gramEnd"/>
      <w:r>
        <w:rPr>
          <w:rFonts w:ascii="Times New Roman" w:hAnsi="Times New Roman"/>
          <w:sz w:val="20"/>
        </w:rPr>
        <w:t xml:space="preserve"> _____________________ </w:t>
      </w: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</w:t>
      </w:r>
    </w:p>
    <w:p w14:paraId="63E88F2B" w14:textId="77777777" w:rsidR="00423E25" w:rsidRDefault="00D32B56">
      <w:pPr>
        <w:ind w:left="4956"/>
        <w:jc w:val="both"/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                                  Fir</w:t>
      </w:r>
      <w:r>
        <w:rPr>
          <w:rFonts w:ascii="Times New Roman" w:hAnsi="Times New Roman"/>
          <w:sz w:val="20"/>
        </w:rPr>
        <w:t>ma______________________________________</w:t>
      </w:r>
    </w:p>
    <w:p w14:paraId="6BC96353" w14:textId="77777777" w:rsidR="00423E25" w:rsidRDefault="00423E25">
      <w:pPr>
        <w:ind w:left="4956"/>
        <w:jc w:val="both"/>
      </w:pPr>
    </w:p>
    <w:p w14:paraId="27F446EA" w14:textId="77777777" w:rsidR="00423E25" w:rsidRDefault="00423E25">
      <w:pPr>
        <w:ind w:left="4956"/>
        <w:jc w:val="both"/>
      </w:pPr>
    </w:p>
    <w:p w14:paraId="615137E0" w14:textId="77777777" w:rsidR="00423E25" w:rsidRDefault="00423E25">
      <w:pPr>
        <w:jc w:val="both"/>
      </w:pPr>
    </w:p>
    <w:p w14:paraId="03D98769" w14:textId="77777777" w:rsidR="00423E25" w:rsidRDefault="00423E25">
      <w:pPr>
        <w:ind w:left="4956"/>
        <w:jc w:val="both"/>
      </w:pPr>
    </w:p>
    <w:sectPr w:rsidR="00423E25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010C2" w14:textId="77777777" w:rsidR="00D32B56" w:rsidRDefault="00D32B56">
      <w:r>
        <w:separator/>
      </w:r>
    </w:p>
  </w:endnote>
  <w:endnote w:type="continuationSeparator" w:id="0">
    <w:p w14:paraId="436DBA5F" w14:textId="77777777" w:rsidR="00D32B56" w:rsidRDefault="00D32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BECF4" w14:textId="77777777" w:rsidR="00D32B56" w:rsidRDefault="00D32B56">
      <w:r>
        <w:rPr>
          <w:color w:val="000000"/>
        </w:rPr>
        <w:separator/>
      </w:r>
    </w:p>
  </w:footnote>
  <w:footnote w:type="continuationSeparator" w:id="0">
    <w:p w14:paraId="6A39106C" w14:textId="77777777" w:rsidR="00D32B56" w:rsidRDefault="00D32B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6408A"/>
    <w:multiLevelType w:val="multilevel"/>
    <w:tmpl w:val="79A2CA18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23E25"/>
    <w:rsid w:val="00305797"/>
    <w:rsid w:val="00423E25"/>
    <w:rsid w:val="00D3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1B5D9"/>
  <w15:docId w15:val="{0E3E7E9E-07FA-4F4A-91C6-58F478A17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it-IT" w:eastAsia="it-IT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1195</Words>
  <Characters>6817</Characters>
  <Application>Microsoft Office Word</Application>
  <DocSecurity>0</DocSecurity>
  <Lines>56</Lines>
  <Paragraphs>15</Paragraphs>
  <ScaleCrop>false</ScaleCrop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ANTONIO NICOLINI</cp:lastModifiedBy>
  <cp:revision>2</cp:revision>
  <dcterms:created xsi:type="dcterms:W3CDTF">2021-05-01T08:26:00Z</dcterms:created>
  <dcterms:modified xsi:type="dcterms:W3CDTF">2021-05-01T08:26:00Z</dcterms:modified>
</cp:coreProperties>
</file>